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4A771" w14:textId="77777777" w:rsidR="002861CD" w:rsidRDefault="002861CD">
      <w:pPr>
        <w:tabs>
          <w:tab w:val="right" w:leader="underscore" w:pos="8640"/>
        </w:tabs>
        <w:rPr>
          <w:color w:val="FF0000"/>
        </w:rPr>
      </w:pPr>
    </w:p>
    <w:p w14:paraId="1918691A" w14:textId="77777777" w:rsidR="00CA7738" w:rsidRDefault="002861CD" w:rsidP="00CA7738">
      <w:pPr>
        <w:pStyle w:val="Question"/>
        <w:numPr>
          <w:ilvl w:val="0"/>
          <w:numId w:val="0"/>
        </w:numPr>
        <w:shd w:val="clear" w:color="auto" w:fill="DBE5F1"/>
      </w:pPr>
      <w:r>
        <w:rPr>
          <w:b/>
          <w:bCs/>
        </w:rPr>
        <w:t>Your N</w:t>
      </w:r>
      <w:r w:rsidR="00B5492C">
        <w:rPr>
          <w:b/>
          <w:bCs/>
        </w:rPr>
        <w:t>ame</w:t>
      </w:r>
      <w:r w:rsidR="004F1268">
        <w:rPr>
          <w:b/>
          <w:bCs/>
        </w:rPr>
        <w:t xml:space="preserve">    </w:t>
      </w:r>
      <w:r w:rsidR="00CA7738">
        <w:t>x</w:t>
      </w:r>
    </w:p>
    <w:p w14:paraId="5884D61F" w14:textId="77777777" w:rsidR="00D730A4" w:rsidRDefault="00D730A4">
      <w:pPr>
        <w:tabs>
          <w:tab w:val="right" w:leader="underscore" w:pos="8640"/>
        </w:tabs>
        <w:rPr>
          <w:b/>
          <w:bCs/>
        </w:rPr>
      </w:pPr>
    </w:p>
    <w:p w14:paraId="7B174EA1" w14:textId="77777777" w:rsidR="00A96248" w:rsidRDefault="00A96248"/>
    <w:p w14:paraId="483081DB" w14:textId="77777777" w:rsidR="00A96248" w:rsidRPr="0091678B" w:rsidRDefault="00A96248">
      <w:pPr>
        <w:rPr>
          <w:b/>
        </w:rPr>
      </w:pPr>
      <w:r w:rsidRPr="0091678B">
        <w:rPr>
          <w:b/>
        </w:rPr>
        <w:t>Section 1</w:t>
      </w:r>
      <w:r w:rsidR="0091678B">
        <w:rPr>
          <w:b/>
        </w:rPr>
        <w:t>:</w:t>
      </w:r>
      <w:r w:rsidRPr="0091678B">
        <w:rPr>
          <w:b/>
        </w:rPr>
        <w:t xml:space="preserve"> </w:t>
      </w:r>
      <w:r w:rsidR="0002420C">
        <w:rPr>
          <w:b/>
        </w:rPr>
        <w:t xml:space="preserve">Business Insights: Global (formerly </w:t>
      </w:r>
      <w:r w:rsidRPr="0091678B">
        <w:rPr>
          <w:b/>
        </w:rPr>
        <w:t>Business and Company Resource Center</w:t>
      </w:r>
      <w:r w:rsidR="0002420C">
        <w:rPr>
          <w:b/>
        </w:rPr>
        <w:t>)</w:t>
      </w:r>
    </w:p>
    <w:p w14:paraId="07F282B5" w14:textId="77777777" w:rsidR="00A96248" w:rsidRDefault="00A96248"/>
    <w:p w14:paraId="7D8D0C8D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the company name and contact information</w:t>
      </w:r>
      <w:r w:rsidR="0002420C">
        <w:t xml:space="preserve"> (company URL and e-mail address</w:t>
      </w:r>
      <w:r w:rsidR="006857C8">
        <w:t>)</w:t>
      </w:r>
      <w:r w:rsidR="0002420C">
        <w:t>?</w:t>
      </w:r>
      <w:r>
        <w:t xml:space="preserve"> </w:t>
      </w:r>
    </w:p>
    <w:p w14:paraId="2727834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proofErr w:type="gramStart"/>
      <w:r>
        <w:t>x</w:t>
      </w:r>
      <w:proofErr w:type="gramEnd"/>
    </w:p>
    <w:p w14:paraId="0A365A82" w14:textId="1FA15D4E" w:rsidR="00EC3E28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 xml:space="preserve">Name: </w:t>
      </w:r>
      <w:r w:rsidR="00587628" w:rsidRPr="00587628">
        <w:t>Exxon Mobi</w:t>
      </w:r>
      <w:r w:rsidR="00587628">
        <w:t>l Corporation</w:t>
      </w:r>
      <w:bookmarkStart w:id="0" w:name="_GoBack"/>
      <w:bookmarkEnd w:id="0"/>
      <w:r>
        <w:t xml:space="preserve">; </w:t>
      </w:r>
    </w:p>
    <w:p w14:paraId="07F9BDF8" w14:textId="623ADA42" w:rsidR="00EC3E28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 xml:space="preserve">URL: </w:t>
      </w:r>
      <w:hyperlink r:id="rId7" w:history="1">
        <w:r w:rsidRPr="003A62E6">
          <w:rPr>
            <w:rStyle w:val="Hyperlink"/>
          </w:rPr>
          <w:t>https://www.exxonmobil.com</w:t>
        </w:r>
      </w:hyperlink>
      <w:r>
        <w:t xml:space="preserve">; </w:t>
      </w:r>
    </w:p>
    <w:p w14:paraId="31E3C642" w14:textId="12F98A2B" w:rsidR="00AC4EE4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proofErr w:type="gramStart"/>
      <w:r>
        <w:t>e-mail</w:t>
      </w:r>
      <w:proofErr w:type="gramEnd"/>
      <w:r>
        <w:t xml:space="preserve"> address: c</w:t>
      </w:r>
      <w:r w:rsidRPr="00EC3E28">
        <w:t>ustomer.care@exxonmobil.com;</w:t>
      </w:r>
    </w:p>
    <w:p w14:paraId="0A39A3CD" w14:textId="77777777" w:rsidR="00AC4EE4" w:rsidRDefault="00AC4EE4" w:rsidP="00AC4EE4">
      <w:pPr>
        <w:pStyle w:val="ListParagraph"/>
        <w:shd w:val="clear" w:color="auto" w:fill="DBE5F1"/>
        <w:ind w:left="0"/>
      </w:pPr>
    </w:p>
    <w:p w14:paraId="604DB06F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F767EAC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In what type of business is this company involved?</w:t>
      </w:r>
    </w:p>
    <w:p w14:paraId="1FE658FD" w14:textId="77777777" w:rsidR="00A96248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proofErr w:type="gramStart"/>
      <w:r>
        <w:t>x</w:t>
      </w:r>
      <w:proofErr w:type="gramEnd"/>
    </w:p>
    <w:p w14:paraId="453D8A81" w14:textId="3D2B710A" w:rsidR="00AC4EE4" w:rsidRDefault="00F43DB9" w:rsidP="00AC4EE4">
      <w:pPr>
        <w:pStyle w:val="Question"/>
        <w:numPr>
          <w:ilvl w:val="0"/>
          <w:numId w:val="0"/>
        </w:numPr>
        <w:shd w:val="clear" w:color="auto" w:fill="DBE5F1"/>
      </w:pPr>
      <w:r w:rsidRPr="00F43DB9">
        <w:t>Petroleum Refining</w:t>
      </w:r>
    </w:p>
    <w:p w14:paraId="64F74F20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7EA37DC6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Identify one of the company’s industry NAICS codes and its name.</w:t>
      </w:r>
    </w:p>
    <w:p w14:paraId="611D1E7F" w14:textId="77777777" w:rsidR="00A96248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5BAE42" w14:textId="1408DBDC" w:rsidR="00F43DB9" w:rsidRDefault="002217C2" w:rsidP="00EC3E28">
      <w:pPr>
        <w:shd w:val="clear" w:color="auto" w:fill="DBE5F1"/>
        <w:rPr>
          <w:bCs/>
        </w:rPr>
      </w:pPr>
      <w:r>
        <w:rPr>
          <w:bCs/>
        </w:rPr>
        <w:t xml:space="preserve">NAICS code: </w:t>
      </w:r>
      <w:r w:rsidRPr="002217C2">
        <w:rPr>
          <w:bCs/>
        </w:rPr>
        <w:t>324110</w:t>
      </w:r>
    </w:p>
    <w:p w14:paraId="5503F2E7" w14:textId="24052D63" w:rsidR="00AC4EE4" w:rsidRPr="002217C2" w:rsidRDefault="00EC3E28" w:rsidP="00AC4EE4">
      <w:pPr>
        <w:shd w:val="clear" w:color="auto" w:fill="DBE5F1"/>
        <w:rPr>
          <w:bCs/>
        </w:rPr>
      </w:pPr>
      <w:r w:rsidRPr="00EC3E28">
        <w:rPr>
          <w:bCs/>
        </w:rPr>
        <w:t xml:space="preserve"> </w:t>
      </w:r>
      <w:r w:rsidR="002217C2" w:rsidRPr="002217C2">
        <w:rPr>
          <w:bCs/>
        </w:rPr>
        <w:t>Petroleum Refineries</w:t>
      </w:r>
    </w:p>
    <w:p w14:paraId="7DE76A0B" w14:textId="77777777" w:rsidR="00F43DB9" w:rsidRPr="002217C2" w:rsidRDefault="00F43DB9" w:rsidP="00AC4EE4">
      <w:pPr>
        <w:shd w:val="clear" w:color="auto" w:fill="DBE5F1"/>
        <w:rPr>
          <w:bCs/>
        </w:rPr>
      </w:pPr>
    </w:p>
    <w:p w14:paraId="138A5E9D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3E5C6695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its ticker symbol?</w:t>
      </w:r>
    </w:p>
    <w:p w14:paraId="79D828C8" w14:textId="77777777" w:rsidR="00A96248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A18BDF" w14:textId="26C45860" w:rsidR="00AC4EE4" w:rsidRDefault="00F43DB9" w:rsidP="00AC4EE4">
      <w:pPr>
        <w:shd w:val="clear" w:color="auto" w:fill="DBE5F1"/>
      </w:pPr>
      <w:r w:rsidRPr="00F43DB9">
        <w:t>XOM</w:t>
      </w:r>
      <w:r>
        <w:t xml:space="preserve"> in New York Stock Exchange.</w:t>
      </w:r>
    </w:p>
    <w:p w14:paraId="747FD6BB" w14:textId="77777777" w:rsidR="00AC4EE4" w:rsidRDefault="00AC4EE4" w:rsidP="00AC4EE4">
      <w:pPr>
        <w:shd w:val="clear" w:color="auto" w:fill="DBE5F1"/>
      </w:pPr>
    </w:p>
    <w:p w14:paraId="675DB35A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0B6616F" w14:textId="77777777" w:rsidR="00D0436A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>In wha</w:t>
      </w:r>
      <w:r w:rsidR="00D0436A">
        <w:t>t year was this company founded?</w:t>
      </w:r>
    </w:p>
    <w:p w14:paraId="3FC49BB7" w14:textId="77777777" w:rsidR="00D0436A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96A4C0" w14:textId="31A42F74" w:rsidR="00AC4EE4" w:rsidRDefault="00F43DB9" w:rsidP="00AC4EE4">
      <w:pPr>
        <w:shd w:val="clear" w:color="auto" w:fill="DBE5F1"/>
      </w:pPr>
      <w:r>
        <w:t>Founded in 1999,</w:t>
      </w:r>
      <w:r w:rsidR="00CD5EE0">
        <w:t xml:space="preserve"> by a merger of two 1870-founded Standard Oil Companies.</w:t>
      </w:r>
    </w:p>
    <w:p w14:paraId="523B61D2" w14:textId="77777777" w:rsidR="00AC4EE4" w:rsidRDefault="00AC4EE4" w:rsidP="00AC4EE4">
      <w:pPr>
        <w:shd w:val="clear" w:color="auto" w:fill="DBE5F1"/>
      </w:pPr>
    </w:p>
    <w:p w14:paraId="4B2489BC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3C4BFF8" w14:textId="77777777" w:rsidR="00381F79" w:rsidRDefault="00381F79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How many employees does it </w:t>
      </w:r>
      <w:r w:rsidRPr="0009010D">
        <w:t>have</w:t>
      </w:r>
      <w:r>
        <w:t>?</w:t>
      </w:r>
    </w:p>
    <w:p w14:paraId="3E0582A8" w14:textId="77777777" w:rsidR="00CF0E6B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7240A5" w14:textId="3267584D" w:rsidR="00AC4EE4" w:rsidRDefault="00F43DB9" w:rsidP="00AC4EE4">
      <w:pPr>
        <w:shd w:val="clear" w:color="auto" w:fill="DBE5F1"/>
      </w:pPr>
      <w:r>
        <w:t>74900 by 2019.</w:t>
      </w:r>
    </w:p>
    <w:p w14:paraId="5E26DD12" w14:textId="77777777" w:rsidR="00AC4EE4" w:rsidRDefault="00AC4EE4" w:rsidP="00AC4EE4">
      <w:pPr>
        <w:shd w:val="clear" w:color="auto" w:fill="DBE5F1"/>
      </w:pPr>
    </w:p>
    <w:p w14:paraId="13FBE15F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4101A738" w14:textId="77777777" w:rsidR="00CF0E6B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What </w:t>
      </w:r>
      <w:r w:rsidR="00C41BC2">
        <w:t>is its</w:t>
      </w:r>
      <w:r>
        <w:t xml:space="preserve"> annual </w:t>
      </w:r>
      <w:r w:rsidR="0002420C">
        <w:t>operating revenue</w:t>
      </w:r>
      <w:r w:rsidR="00D15292">
        <w:t>?</w:t>
      </w:r>
    </w:p>
    <w:p w14:paraId="7778E189" w14:textId="77777777" w:rsidR="00A96248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3714EEF" w14:textId="505A7744" w:rsidR="00AC4EE4" w:rsidRDefault="006C7011" w:rsidP="00AC4EE4">
      <w:pPr>
        <w:shd w:val="clear" w:color="auto" w:fill="DBE5F1"/>
      </w:pPr>
      <w:r>
        <w:t>US $264.9 billion.</w:t>
      </w:r>
    </w:p>
    <w:p w14:paraId="5CEE24ED" w14:textId="77777777" w:rsidR="00AC4EE4" w:rsidRDefault="00AC4EE4" w:rsidP="00AC4EE4">
      <w:pPr>
        <w:shd w:val="clear" w:color="auto" w:fill="DBE5F1"/>
      </w:pPr>
    </w:p>
    <w:p w14:paraId="370B8CE9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129A74D" w14:textId="77777777" w:rsidR="00D730A4" w:rsidRDefault="00BE2A4B" w:rsidP="0002420C">
      <w:pPr>
        <w:pStyle w:val="Question"/>
        <w:numPr>
          <w:ilvl w:val="0"/>
          <w:numId w:val="8"/>
        </w:numPr>
        <w:shd w:val="clear" w:color="auto" w:fill="FFFFFF"/>
      </w:pPr>
      <w:r>
        <w:t>From the left-hand side, s</w:t>
      </w:r>
      <w:r w:rsidR="00CF0E6B">
        <w:t>elect</w:t>
      </w:r>
      <w:r>
        <w:t xml:space="preserve"> either</w:t>
      </w:r>
      <w:r w:rsidR="00CF0E6B">
        <w:t xml:space="preserve"> the </w:t>
      </w:r>
      <w:r>
        <w:t>“</w:t>
      </w:r>
      <w:r w:rsidR="0002420C">
        <w:t>Journals</w:t>
      </w:r>
      <w:r>
        <w:t>”</w:t>
      </w:r>
      <w:r w:rsidR="0002420C">
        <w:t xml:space="preserve"> link</w:t>
      </w:r>
      <w:r>
        <w:t xml:space="preserve"> or the “Recent News” link</w:t>
      </w:r>
      <w:r w:rsidR="0002420C">
        <w:t>. F</w:t>
      </w:r>
      <w:r w:rsidR="00F3792F">
        <w:t>ind one article of interest. Using the correct</w:t>
      </w:r>
      <w:r w:rsidR="003E7C86">
        <w:t xml:space="preserve"> APA </w:t>
      </w:r>
      <w:r w:rsidR="00F3792F">
        <w:t xml:space="preserve">format, write a full bibliographic citation. The format you see online is not </w:t>
      </w:r>
      <w:r w:rsidR="003E7C86">
        <w:t xml:space="preserve">necessarily the </w:t>
      </w:r>
      <w:r w:rsidR="003F1882">
        <w:t>correct</w:t>
      </w:r>
      <w:r w:rsidR="003E7C86">
        <w:t xml:space="preserve"> APA </w:t>
      </w:r>
      <w:r w:rsidR="00F3792F">
        <w:t xml:space="preserve">format so </w:t>
      </w:r>
      <w:r w:rsidR="008F679D">
        <w:t>put the correct</w:t>
      </w:r>
      <w:r w:rsidR="00F3792F">
        <w:t xml:space="preserve"> information</w:t>
      </w:r>
      <w:r w:rsidR="008F679D">
        <w:t xml:space="preserve"> in the correct order</w:t>
      </w:r>
      <w:r w:rsidR="00F3792F">
        <w:t xml:space="preserve"> and format. </w:t>
      </w:r>
      <w:r w:rsidR="008F679D">
        <w:t>See assignment instructions for details.</w:t>
      </w:r>
      <w:r w:rsidR="00783E27">
        <w:t xml:space="preserve">  </w:t>
      </w:r>
    </w:p>
    <w:p w14:paraId="46041AF3" w14:textId="77777777" w:rsidR="00DE63E7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33B2C07A" w14:textId="62774C97" w:rsidR="00AC4EE4" w:rsidRPr="00644796" w:rsidRDefault="00644796" w:rsidP="00AC4EE4">
      <w:pPr>
        <w:shd w:val="clear" w:color="auto" w:fill="DBE5F1"/>
        <w:rPr>
          <w:i/>
          <w:iCs/>
        </w:rPr>
      </w:pPr>
      <w:r>
        <w:lastRenderedPageBreak/>
        <w:t>Exxon Mobil</w:t>
      </w:r>
      <w:r w:rsidRPr="00644796">
        <w:t>. (</w:t>
      </w:r>
      <w:r>
        <w:t>2019</w:t>
      </w:r>
      <w:r w:rsidRPr="00644796">
        <w:t xml:space="preserve">, </w:t>
      </w:r>
      <w:r>
        <w:t>July</w:t>
      </w:r>
      <w:r w:rsidRPr="00644796">
        <w:t xml:space="preserve"> 15). </w:t>
      </w:r>
      <w:r w:rsidRPr="00644796">
        <w:rPr>
          <w:i/>
          <w:iCs/>
        </w:rPr>
        <w:t>Innovating energy solutions: Research and development highlights</w:t>
      </w:r>
      <w:r>
        <w:rPr>
          <w:i/>
          <w:iCs/>
        </w:rPr>
        <w:t>.</w:t>
      </w:r>
    </w:p>
    <w:p w14:paraId="6B8EC682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F626049" w14:textId="77777777" w:rsidR="00CA01F1" w:rsidRDefault="00BE2A4B" w:rsidP="00AC4EE4">
      <w:pPr>
        <w:pStyle w:val="Question"/>
        <w:numPr>
          <w:ilvl w:val="0"/>
          <w:numId w:val="8"/>
        </w:numPr>
        <w:shd w:val="clear" w:color="auto" w:fill="FFFFFF"/>
      </w:pPr>
      <w:r>
        <w:t>Click on the link to “Company Profiles.” What is the company’s ticker symbol? What is the name of the stock exchange on which the stock is traded?</w:t>
      </w:r>
    </w:p>
    <w:p w14:paraId="5C14C27C" w14:textId="77777777" w:rsidR="00DE63E7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2375F374" w14:textId="1C8D41E4" w:rsidR="00AC4EE4" w:rsidRDefault="00644796" w:rsidP="00AC4EE4">
      <w:pPr>
        <w:shd w:val="clear" w:color="auto" w:fill="DBE5F1"/>
      </w:pPr>
      <w:r>
        <w:t>Ticker symbol: XOM.</w:t>
      </w:r>
    </w:p>
    <w:p w14:paraId="48248678" w14:textId="72257B60" w:rsidR="00644796" w:rsidRPr="00644796" w:rsidRDefault="00644796" w:rsidP="00644796">
      <w:pPr>
        <w:shd w:val="clear" w:color="auto" w:fill="DBE5F1"/>
      </w:pPr>
      <w:r>
        <w:t xml:space="preserve">Stock Exchange name: </w:t>
      </w:r>
      <w:r w:rsidRPr="00644796">
        <w:t>Exxon Mobil Corporation</w:t>
      </w:r>
      <w:r>
        <w:t>.</w:t>
      </w:r>
    </w:p>
    <w:p w14:paraId="7F096BE6" w14:textId="50B88D89" w:rsidR="00AC4EE4" w:rsidRDefault="00AC4EE4" w:rsidP="00AC4EE4">
      <w:pPr>
        <w:shd w:val="clear" w:color="auto" w:fill="DBE5F1"/>
      </w:pPr>
    </w:p>
    <w:p w14:paraId="277D50B1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0D8D4CC7" w14:textId="77777777" w:rsidR="00CA01F1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>In the Company Profile, s</w:t>
      </w:r>
      <w:r w:rsidR="00CA01F1">
        <w:t xml:space="preserve">elect the Rankings </w:t>
      </w:r>
      <w:r w:rsidR="00BE2A4B">
        <w:t>link</w:t>
      </w:r>
      <w:r w:rsidR="00CA01F1">
        <w:t>. Choose a document title. What is the document title? What is the ranking method? What number is your company on this list?</w:t>
      </w:r>
    </w:p>
    <w:p w14:paraId="72B4F0BE" w14:textId="32958F5E" w:rsidR="00AC4EE4" w:rsidRDefault="00380B68" w:rsidP="00AC4EE4">
      <w:pPr>
        <w:shd w:val="clear" w:color="auto" w:fill="DBE5F1"/>
        <w:tabs>
          <w:tab w:val="right" w:leader="underscore" w:pos="7920"/>
        </w:tabs>
      </w:pPr>
      <w:proofErr w:type="gramStart"/>
      <w:r>
        <w:t>x</w:t>
      </w:r>
      <w:proofErr w:type="gramEnd"/>
      <w:r w:rsidR="00644796">
        <w:t xml:space="preserve"> </w:t>
      </w:r>
    </w:p>
    <w:p w14:paraId="16BB8173" w14:textId="42213251" w:rsidR="00833BB0" w:rsidRDefault="00833BB0" w:rsidP="00644796">
      <w:pPr>
        <w:shd w:val="clear" w:color="auto" w:fill="DBE5F1"/>
        <w:tabs>
          <w:tab w:val="right" w:leader="underscore" w:pos="7920"/>
        </w:tabs>
      </w:pPr>
      <w:r>
        <w:t xml:space="preserve">Document name: </w:t>
      </w:r>
      <w:r w:rsidRPr="00833BB0">
        <w:t>World’s Most Admired Companies - 2020</w:t>
      </w:r>
      <w:r>
        <w:t>;</w:t>
      </w:r>
    </w:p>
    <w:p w14:paraId="1A761B5B" w14:textId="3F99A4C5" w:rsidR="00833BB0" w:rsidRDefault="00833BB0" w:rsidP="00644796">
      <w:pPr>
        <w:shd w:val="clear" w:color="auto" w:fill="DBE5F1"/>
        <w:tabs>
          <w:tab w:val="right" w:leader="underscore" w:pos="7920"/>
        </w:tabs>
      </w:pPr>
      <w:r>
        <w:t xml:space="preserve">Ranking Method: </w:t>
      </w:r>
      <w:r w:rsidR="00EF7908">
        <w:t>Corporations measured by revenue.</w:t>
      </w:r>
    </w:p>
    <w:p w14:paraId="2284AC9A" w14:textId="1EB10705" w:rsidR="00AC4EE4" w:rsidRDefault="00EF7908" w:rsidP="00AC4EE4">
      <w:pPr>
        <w:shd w:val="clear" w:color="auto" w:fill="DBE5F1"/>
        <w:tabs>
          <w:tab w:val="right" w:leader="underscore" w:pos="7920"/>
        </w:tabs>
      </w:pPr>
      <w:r>
        <w:t>Ranking Position: 11</w:t>
      </w:r>
    </w:p>
    <w:p w14:paraId="56DE4D76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294E8694" w14:textId="77777777" w:rsidR="00D730A4" w:rsidRPr="00AC4EE4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In the Company Profile, identify the company’s primary industry and its </w:t>
      </w:r>
      <w:r w:rsidR="00D730A4" w:rsidRPr="00AC4EE4">
        <w:t>NAICS code</w:t>
      </w:r>
      <w:r>
        <w:t xml:space="preserve">. Click on the primary industry and provide one interesting piece of information. </w:t>
      </w:r>
    </w:p>
    <w:p w14:paraId="448DA60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  <w:proofErr w:type="gramStart"/>
      <w:r>
        <w:rPr>
          <w:b/>
        </w:rPr>
        <w:t>x</w:t>
      </w:r>
      <w:proofErr w:type="gramEnd"/>
    </w:p>
    <w:p w14:paraId="0926E7E2" w14:textId="0113AEAA" w:rsidR="00AC4EE4" w:rsidRDefault="00EF7908" w:rsidP="00EF7908">
      <w:pPr>
        <w:pStyle w:val="Question"/>
        <w:numPr>
          <w:ilvl w:val="0"/>
          <w:numId w:val="0"/>
        </w:numPr>
        <w:shd w:val="clear" w:color="auto" w:fill="DBE5F1"/>
      </w:pPr>
      <w:r w:rsidRPr="00F43DB9">
        <w:t xml:space="preserve">Petroleum </w:t>
      </w:r>
      <w:proofErr w:type="gramStart"/>
      <w:r w:rsidRPr="00F43DB9">
        <w:t>Refining</w:t>
      </w:r>
      <w:proofErr w:type="gramEnd"/>
      <w:r>
        <w:t xml:space="preserve"> industry;</w:t>
      </w:r>
    </w:p>
    <w:p w14:paraId="2C6EAEE1" w14:textId="381F9654" w:rsidR="002217C2" w:rsidRDefault="002217C2" w:rsidP="00EF7908">
      <w:pPr>
        <w:pStyle w:val="Question"/>
        <w:numPr>
          <w:ilvl w:val="0"/>
          <w:numId w:val="0"/>
        </w:numPr>
        <w:shd w:val="clear" w:color="auto" w:fill="DBE5F1"/>
        <w:rPr>
          <w:bCs/>
        </w:rPr>
      </w:pPr>
      <w:r>
        <w:rPr>
          <w:bCs/>
        </w:rPr>
        <w:t xml:space="preserve">NAICS code: </w:t>
      </w:r>
      <w:r w:rsidRPr="002217C2">
        <w:rPr>
          <w:bCs/>
        </w:rPr>
        <w:t>324110</w:t>
      </w:r>
      <w:r>
        <w:rPr>
          <w:bCs/>
        </w:rPr>
        <w:t>;</w:t>
      </w:r>
    </w:p>
    <w:p w14:paraId="75AAE4FC" w14:textId="743A364E" w:rsidR="002217C2" w:rsidRPr="002217C2" w:rsidRDefault="009302F6" w:rsidP="00EF7908">
      <w:pPr>
        <w:pStyle w:val="Question"/>
        <w:numPr>
          <w:ilvl w:val="0"/>
          <w:numId w:val="0"/>
        </w:numPr>
        <w:shd w:val="clear" w:color="auto" w:fill="DBE5F1"/>
      </w:pPr>
      <w:r>
        <w:rPr>
          <w:bCs/>
        </w:rPr>
        <w:t>The petroleum industry continues to thrive despite the rampant campaign of green energy; with the United States 2019 oil production being more than double the production in 2009.</w:t>
      </w:r>
    </w:p>
    <w:p w14:paraId="5E01AB40" w14:textId="77777777" w:rsidR="00EF7908" w:rsidRPr="00EF7908" w:rsidRDefault="00EF7908" w:rsidP="00EF7908">
      <w:pPr>
        <w:pStyle w:val="Question"/>
        <w:numPr>
          <w:ilvl w:val="0"/>
          <w:numId w:val="0"/>
        </w:numPr>
        <w:shd w:val="clear" w:color="auto" w:fill="DBE5F1"/>
      </w:pPr>
    </w:p>
    <w:p w14:paraId="349A8951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</w:p>
    <w:p w14:paraId="2792B574" w14:textId="77777777" w:rsidR="00AC4EE4" w:rsidRDefault="00AC4EE4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247F27D" w14:textId="77777777" w:rsidR="00D730A4" w:rsidRPr="0091678B" w:rsidRDefault="0091678B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>Section 2: Business Source Complete</w:t>
      </w:r>
    </w:p>
    <w:p w14:paraId="5D2E8CF6" w14:textId="77777777" w:rsidR="00324B39" w:rsidRDefault="00324B39" w:rsidP="00324B39">
      <w:pPr>
        <w:tabs>
          <w:tab w:val="right" w:leader="underscore" w:pos="8640"/>
        </w:tabs>
        <w:ind w:left="360"/>
      </w:pPr>
    </w:p>
    <w:p w14:paraId="5DE29441" w14:textId="77777777" w:rsidR="00FE4BB5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 xml:space="preserve">Find an article about your company in </w:t>
      </w:r>
      <w:r>
        <w:t>this database</w:t>
      </w:r>
      <w:r w:rsidR="00D0436A">
        <w:t xml:space="preserve">. </w:t>
      </w:r>
      <w:r>
        <w:t>To begin, a</w:t>
      </w:r>
      <w:r w:rsidRPr="0009010D">
        <w:t>dd your company’s name in the first search field</w:t>
      </w:r>
      <w:r w:rsidR="00D0436A">
        <w:t xml:space="preserve"> (see screen shot below)</w:t>
      </w:r>
      <w:r w:rsidRPr="0009010D">
        <w:t>.  In the “Se</w:t>
      </w:r>
      <w:r w:rsidR="00177835">
        <w:t>lect</w:t>
      </w:r>
      <w:r w:rsidRPr="0009010D">
        <w:t xml:space="preserve"> a Field” box, pull down the menu and search by “Company Entity.”  </w:t>
      </w:r>
    </w:p>
    <w:p w14:paraId="585E681D" w14:textId="77777777" w:rsidR="00FE4BB5" w:rsidRDefault="00FE4BB5" w:rsidP="00FE4BB5">
      <w:pPr>
        <w:tabs>
          <w:tab w:val="right" w:leader="underscore" w:pos="8640"/>
        </w:tabs>
        <w:ind w:left="360"/>
      </w:pPr>
    </w:p>
    <w:p w14:paraId="38CD0CF5" w14:textId="77777777" w:rsidR="00BF4B67" w:rsidRDefault="005D5CCF" w:rsidP="003B4464">
      <w:pPr>
        <w:tabs>
          <w:tab w:val="right" w:leader="underscore" w:pos="8640"/>
        </w:tabs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45EABD" wp14:editId="664B0F07">
                <wp:simplePos x="0" y="0"/>
                <wp:positionH relativeFrom="column">
                  <wp:posOffset>657225</wp:posOffset>
                </wp:positionH>
                <wp:positionV relativeFrom="paragraph">
                  <wp:posOffset>977265</wp:posOffset>
                </wp:positionV>
                <wp:extent cx="2867025" cy="828675"/>
                <wp:effectExtent l="38100" t="43815" r="38100" b="41910"/>
                <wp:wrapNone/>
                <wp:docPr id="9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8286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v="urn:schemas-microsoft-com:mac:vml" xmlns:mo="http://schemas.microsoft.com/office/mac/office/2008/main">
            <w:pict>
              <v:rect w14:anchorId="511832A8" id="Rectangle 80" o:spid="_x0000_s1026" style="position:absolute;margin-left:51.75pt;margin-top:76.95pt;width:225.75pt;height:6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" filled="f" strokecolor="#c00000" strokeweight="6pt"/>
            </w:pict>
          </mc:Fallback>
        </mc:AlternateContent>
      </w:r>
      <w:r w:rsidR="00324B39">
        <w:t>Add a second keyword search term</w:t>
      </w:r>
      <w:r w:rsidR="00FE4BB5">
        <w:t xml:space="preserve"> of </w:t>
      </w:r>
      <w:r w:rsidR="00FE4BB5" w:rsidRPr="00FE4BB5">
        <w:rPr>
          <w:b/>
        </w:rPr>
        <w:t>your own choosing</w:t>
      </w:r>
      <w:r w:rsidR="00324B39">
        <w:t xml:space="preserve"> in the search field on </w:t>
      </w:r>
      <w:r w:rsidR="00E50030">
        <w:t xml:space="preserve">line two </w:t>
      </w:r>
      <w:r w:rsidR="00324B39">
        <w:t xml:space="preserve">to narrow your search.  </w:t>
      </w:r>
      <w:r w:rsidR="00D0436A">
        <w:t>Answer the questions below the screen shot.</w:t>
      </w:r>
      <w:r w:rsidR="00BF4B67">
        <w:br/>
      </w:r>
      <w:r w:rsidR="00BF4B67">
        <w:br/>
      </w:r>
      <w:r>
        <w:rPr>
          <w:noProof/>
        </w:rPr>
        <w:drawing>
          <wp:inline distT="0" distB="0" distL="0" distR="0" wp14:anchorId="688C6C7D" wp14:editId="6E2AD54B">
            <wp:extent cx="492442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12024" r="13805" b="51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E67A" w14:textId="77777777" w:rsidR="00BF4B67" w:rsidRDefault="00BF4B67" w:rsidP="00324B39">
      <w:pPr>
        <w:tabs>
          <w:tab w:val="right" w:leader="underscore" w:pos="8640"/>
        </w:tabs>
      </w:pPr>
    </w:p>
    <w:p w14:paraId="45749722" w14:textId="77777777" w:rsidR="00BF4B67" w:rsidRDefault="00BF4B67" w:rsidP="00324B39">
      <w:pPr>
        <w:tabs>
          <w:tab w:val="right" w:leader="underscore" w:pos="8640"/>
        </w:tabs>
      </w:pPr>
    </w:p>
    <w:p w14:paraId="24D6D1C3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What was the keyword you used in the search field on line 2?</w:t>
      </w:r>
    </w:p>
    <w:p w14:paraId="6039FA95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proofErr w:type="gramStart"/>
      <w:r>
        <w:lastRenderedPageBreak/>
        <w:t>x</w:t>
      </w:r>
      <w:proofErr w:type="gramEnd"/>
    </w:p>
    <w:p w14:paraId="2B4F10AE" w14:textId="3662496F" w:rsidR="00C21C5A" w:rsidRPr="0009010D" w:rsidRDefault="009302F6" w:rsidP="00AC4EE4">
      <w:pPr>
        <w:shd w:val="clear" w:color="auto" w:fill="DBE5F1"/>
        <w:tabs>
          <w:tab w:val="right" w:leader="underscore" w:pos="8640"/>
        </w:tabs>
      </w:pPr>
      <w:r>
        <w:t>Petroleum</w:t>
      </w:r>
    </w:p>
    <w:p w14:paraId="133FA1EE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0B33DC37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How many entries did this search return?  </w:t>
      </w:r>
    </w:p>
    <w:p w14:paraId="5F93D8A9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45EBAB74" w14:textId="149AF07F" w:rsidR="00AC4EE4" w:rsidRDefault="001D7356" w:rsidP="00AC4EE4">
      <w:pPr>
        <w:shd w:val="clear" w:color="auto" w:fill="DBE5F1"/>
        <w:tabs>
          <w:tab w:val="right" w:leader="underscore" w:pos="8640"/>
        </w:tabs>
      </w:pPr>
      <w:r>
        <w:t>Four</w:t>
      </w:r>
    </w:p>
    <w:p w14:paraId="7D1D55BB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696EE9E8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Do you think your choice of keyword in line 2 was a good one?  Why or why not?</w:t>
      </w:r>
    </w:p>
    <w:p w14:paraId="5F10569A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10D72C50" w14:textId="4A52D364" w:rsidR="00AC4EE4" w:rsidRDefault="001D7356" w:rsidP="00AC4EE4">
      <w:pPr>
        <w:shd w:val="clear" w:color="auto" w:fill="DBE5F1"/>
        <w:tabs>
          <w:tab w:val="right" w:leader="underscore" w:pos="8640"/>
        </w:tabs>
      </w:pPr>
      <w:r>
        <w:t xml:space="preserve">I think it was a good choice of keyword because if I used “energy”, it would have returned a wider list and if I used “petroleum refining companies”, the results </w:t>
      </w:r>
      <w:proofErr w:type="spellStart"/>
      <w:r>
        <w:t>woud</w:t>
      </w:r>
      <w:proofErr w:type="spellEnd"/>
      <w:r>
        <w:t xml:space="preserve"> have been too narrow.</w:t>
      </w:r>
    </w:p>
    <w:p w14:paraId="29CBAECA" w14:textId="77777777" w:rsidR="00380B68" w:rsidRDefault="00380B68" w:rsidP="00AC4EE4">
      <w:pPr>
        <w:shd w:val="clear" w:color="auto" w:fill="DBE5F1"/>
        <w:tabs>
          <w:tab w:val="right" w:leader="underscore" w:pos="8640"/>
        </w:tabs>
      </w:pPr>
    </w:p>
    <w:p w14:paraId="05FD37EE" w14:textId="77777777" w:rsidR="00AC4EE4" w:rsidRDefault="00AC4EE4" w:rsidP="00AC4EE4">
      <w:pPr>
        <w:tabs>
          <w:tab w:val="right" w:leader="underscore" w:pos="8640"/>
        </w:tabs>
      </w:pPr>
    </w:p>
    <w:p w14:paraId="5E574FF2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Provide the bibliographic citation in correct </w:t>
      </w:r>
      <w:r w:rsidR="00B73A52">
        <w:t xml:space="preserve">APA or </w:t>
      </w:r>
      <w:r w:rsidRPr="0009010D">
        <w:t>MLA format for one of the sources you retrieved in this search.</w:t>
      </w:r>
    </w:p>
    <w:p w14:paraId="56A2D06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F20EE6F" w14:textId="38436C2B" w:rsidR="00C21C5A" w:rsidRDefault="001D7356" w:rsidP="00C21C5A">
      <w:pPr>
        <w:shd w:val="clear" w:color="auto" w:fill="DBE5F1"/>
        <w:tabs>
          <w:tab w:val="right" w:leader="underscore" w:pos="8640"/>
        </w:tabs>
      </w:pPr>
      <w:r w:rsidRPr="001D7356">
        <w:t>Kimball, R. (2010). The TULSA petroleum abstracts database: A comparison of two platforms. </w:t>
      </w:r>
      <w:r w:rsidRPr="001D7356">
        <w:rPr>
          <w:i/>
          <w:iCs/>
        </w:rPr>
        <w:t>Science &amp; Technology Libraries</w:t>
      </w:r>
      <w:r w:rsidRPr="001D7356">
        <w:t>, </w:t>
      </w:r>
      <w:r w:rsidRPr="001D7356">
        <w:rPr>
          <w:i/>
          <w:iCs/>
        </w:rPr>
        <w:t>29</w:t>
      </w:r>
      <w:r w:rsidRPr="001D7356">
        <w:t>(1-2), 92-110.</w:t>
      </w:r>
    </w:p>
    <w:p w14:paraId="6D67DFF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507865B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4CBA2E7E" w14:textId="77777777" w:rsidR="00324B39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>Which database—</w:t>
      </w:r>
      <w:r w:rsidR="00917480">
        <w:t xml:space="preserve">Business Insights Global or </w:t>
      </w:r>
      <w:r w:rsidRPr="0009010D">
        <w:t>Business Source Complete—do you think you will use most often for finding articles about your company?  Why?</w:t>
      </w:r>
    </w:p>
    <w:p w14:paraId="1D96850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565B9FBD" w14:textId="77777777" w:rsidR="00591427" w:rsidRDefault="00591427" w:rsidP="00C21C5A">
      <w:pPr>
        <w:shd w:val="clear" w:color="auto" w:fill="DBE5F1"/>
        <w:tabs>
          <w:tab w:val="right" w:leader="underscore" w:pos="8640"/>
        </w:tabs>
      </w:pPr>
      <w:r w:rsidRPr="0009010D">
        <w:t>Business Source Complete</w:t>
      </w:r>
      <w:r>
        <w:t xml:space="preserve"> </w:t>
      </w:r>
    </w:p>
    <w:p w14:paraId="0934CBD4" w14:textId="140BF6B2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Because it has multiple well categorized databases that are easy to access and more user-interactive.</w:t>
      </w:r>
    </w:p>
    <w:p w14:paraId="497C402F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3EB71F72" w14:textId="77777777" w:rsidR="00D730A4" w:rsidRDefault="00D730A4" w:rsidP="00381F79">
      <w:pPr>
        <w:pStyle w:val="Question"/>
        <w:numPr>
          <w:ilvl w:val="0"/>
          <w:numId w:val="8"/>
        </w:numPr>
      </w:pPr>
      <w:r>
        <w:t xml:space="preserve">Using Company Profiles </w:t>
      </w:r>
      <w:r w:rsidR="00D952D3">
        <w:t>(</w:t>
      </w:r>
      <w:r w:rsidR="00B73A52">
        <w:t xml:space="preserve">top of screen, </w:t>
      </w:r>
      <w:r w:rsidR="00D952D3">
        <w:t xml:space="preserve">under </w:t>
      </w:r>
      <w:r w:rsidR="00B73A52">
        <w:t>“</w:t>
      </w:r>
      <w:r w:rsidR="00D952D3">
        <w:t>More</w:t>
      </w:r>
      <w:r w:rsidR="00B73A52">
        <w:t>”</w:t>
      </w:r>
      <w:r w:rsidR="00D952D3">
        <w:t>)</w:t>
      </w:r>
      <w:r>
        <w:t xml:space="preserve">, open the </w:t>
      </w:r>
      <w:proofErr w:type="spellStart"/>
      <w:r>
        <w:t>Datamonitor</w:t>
      </w:r>
      <w:proofErr w:type="spellEnd"/>
      <w:r>
        <w:t xml:space="preserve"> Report for your company. </w:t>
      </w:r>
      <w:r w:rsidR="0091678B">
        <w:t>What is the date of your company’s report?</w:t>
      </w:r>
    </w:p>
    <w:p w14:paraId="123E2020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74631894" w14:textId="77777777" w:rsidR="00D952D3" w:rsidRDefault="005D5CCF" w:rsidP="00D952D3">
      <w:pPr>
        <w:pStyle w:val="Question"/>
        <w:numPr>
          <w:ilvl w:val="0"/>
          <w:numId w:val="0"/>
        </w:num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458EEF" wp14:editId="13896E39">
                <wp:simplePos x="0" y="0"/>
                <wp:positionH relativeFrom="column">
                  <wp:posOffset>2200275</wp:posOffset>
                </wp:positionH>
                <wp:positionV relativeFrom="paragraph">
                  <wp:posOffset>26670</wp:posOffset>
                </wp:positionV>
                <wp:extent cx="628650" cy="514350"/>
                <wp:effectExtent l="19050" t="26670" r="19050" b="20955"/>
                <wp:wrapNone/>
                <wp:docPr id="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514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v="urn:schemas-microsoft-com:mac:vml" xmlns:mo="http://schemas.microsoft.com/office/mac/office/2008/main">
            <w:pict>
              <v:rect w14:anchorId="4EEBC536" id="Rectangle 72" o:spid="_x0000_s1026" style="position:absolute;margin-left:173.25pt;margin-top:2.1pt;width:49.5pt;height:4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A563CE1" wp14:editId="796A31BE">
            <wp:extent cx="5305425" cy="590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7" b="71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2E55F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22162DE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47EAC556" w14:textId="1FA3C586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9</w:t>
      </w:r>
      <w:r w:rsidRPr="00591427">
        <w:rPr>
          <w:vertAlign w:val="superscript"/>
        </w:rPr>
        <w:t>th</w:t>
      </w:r>
      <w:r>
        <w:t xml:space="preserve"> April, 2020.</w:t>
      </w:r>
    </w:p>
    <w:p w14:paraId="14A161B7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E2E6B6C" w14:textId="77777777" w:rsidR="00C21C5A" w:rsidRDefault="00C21C5A" w:rsidP="00C21C5A">
      <w:pPr>
        <w:pStyle w:val="Question"/>
        <w:numPr>
          <w:ilvl w:val="0"/>
          <w:numId w:val="0"/>
        </w:numPr>
      </w:pPr>
    </w:p>
    <w:p w14:paraId="25DBBBB8" w14:textId="77777777" w:rsidR="0091678B" w:rsidRDefault="0091678B" w:rsidP="00381F79">
      <w:pPr>
        <w:pStyle w:val="Question"/>
        <w:numPr>
          <w:ilvl w:val="0"/>
          <w:numId w:val="8"/>
        </w:numPr>
      </w:pPr>
      <w:r>
        <w:t>List three items in its Table of Contents</w:t>
      </w:r>
      <w:r w:rsidR="00151FAF">
        <w:t>.</w:t>
      </w:r>
    </w:p>
    <w:p w14:paraId="79BD3F22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6C2BEB84" w14:textId="2145CBF4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2019 Financial and Operating Highlights;</w:t>
      </w:r>
    </w:p>
    <w:p w14:paraId="11262264" w14:textId="249C87BB" w:rsidR="00CD5EE0" w:rsidRDefault="00CD5EE0" w:rsidP="00C21C5A">
      <w:pPr>
        <w:shd w:val="clear" w:color="auto" w:fill="DBE5F1"/>
        <w:tabs>
          <w:tab w:val="right" w:leader="underscore" w:pos="8640"/>
        </w:tabs>
      </w:pPr>
      <w:r>
        <w:t>2019 Business Highlights;</w:t>
      </w:r>
    </w:p>
    <w:p w14:paraId="35E4C669" w14:textId="10EDE845" w:rsidR="00CD5EE0" w:rsidRDefault="00CD5EE0" w:rsidP="00C21C5A">
      <w:pPr>
        <w:shd w:val="clear" w:color="auto" w:fill="DBE5F1"/>
        <w:tabs>
          <w:tab w:val="right" w:leader="underscore" w:pos="8640"/>
        </w:tabs>
      </w:pPr>
      <w:r w:rsidRPr="0009010D">
        <w:t>Business Source Complete</w:t>
      </w:r>
      <w:r>
        <w:t>.</w:t>
      </w:r>
    </w:p>
    <w:p w14:paraId="032D40B7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7A1853D1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125460A2" w14:textId="77777777" w:rsidR="00864C97" w:rsidRDefault="00D730A4" w:rsidP="00864C97">
      <w:pPr>
        <w:pStyle w:val="Question"/>
        <w:numPr>
          <w:ilvl w:val="0"/>
          <w:numId w:val="8"/>
        </w:numPr>
      </w:pPr>
      <w:r>
        <w:t xml:space="preserve">Find the SWOT analysis and identify the following. </w:t>
      </w:r>
      <w:r w:rsidR="00864C97">
        <w:t xml:space="preserve">If your company </w:t>
      </w:r>
      <w:r w:rsidR="00864C97" w:rsidRPr="002D69F2">
        <w:rPr>
          <w:b/>
          <w:i/>
          <w:iCs/>
        </w:rPr>
        <w:t>does not</w:t>
      </w:r>
      <w:r w:rsidR="00864C97" w:rsidRPr="002D69F2">
        <w:rPr>
          <w:b/>
        </w:rPr>
        <w:t xml:space="preserve"> </w:t>
      </w:r>
      <w:r w:rsidR="00864C97">
        <w:t xml:space="preserve">have a SWOT analysis, do an </w:t>
      </w:r>
      <w:r w:rsidR="00864C97" w:rsidRPr="003C0CCB">
        <w:rPr>
          <w:b/>
        </w:rPr>
        <w:t>advanced search</w:t>
      </w:r>
      <w:r w:rsidR="00864C97">
        <w:t xml:space="preserve"> using your company name and one of the SWOT terms as a keyword. Find an abstract and provide one significant fact. </w:t>
      </w:r>
      <w:r w:rsidR="00864C97" w:rsidRPr="006857C8">
        <w:rPr>
          <w:b/>
        </w:rPr>
        <w:t>See screen shots below for an example.</w:t>
      </w:r>
    </w:p>
    <w:p w14:paraId="4A0BDA07" w14:textId="77777777" w:rsidR="00D730A4" w:rsidRDefault="00D730A4" w:rsidP="00864C97">
      <w:pPr>
        <w:pStyle w:val="Question"/>
        <w:numPr>
          <w:ilvl w:val="0"/>
          <w:numId w:val="0"/>
        </w:numPr>
        <w:ind w:left="360"/>
      </w:pPr>
    </w:p>
    <w:p w14:paraId="43B81AB4" w14:textId="77777777" w:rsidR="00D730A4" w:rsidRDefault="00D730A4" w:rsidP="00C21C5A">
      <w:pPr>
        <w:numPr>
          <w:ilvl w:val="1"/>
          <w:numId w:val="8"/>
        </w:numPr>
      </w:pPr>
      <w:r>
        <w:t>A strength</w:t>
      </w:r>
    </w:p>
    <w:p w14:paraId="08E5554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6104DE6E" w14:textId="087046A1" w:rsidR="00C21C5A" w:rsidRDefault="00CD5EE0" w:rsidP="00C21C5A">
      <w:pPr>
        <w:shd w:val="clear" w:color="auto" w:fill="DBE5F1"/>
        <w:tabs>
          <w:tab w:val="right" w:leader="underscore" w:pos="8640"/>
        </w:tabs>
      </w:pPr>
      <w:r>
        <w:t xml:space="preserve">Trusted and </w:t>
      </w:r>
      <w:proofErr w:type="spellStart"/>
      <w:r>
        <w:t>well known</w:t>
      </w:r>
      <w:proofErr w:type="spellEnd"/>
      <w:r>
        <w:t xml:space="preserve"> brand for more than a century.</w:t>
      </w:r>
    </w:p>
    <w:p w14:paraId="12D5FBCE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629B925" w14:textId="77777777" w:rsidR="00C21C5A" w:rsidRDefault="00C21C5A">
      <w:pPr>
        <w:ind w:left="1440"/>
      </w:pPr>
    </w:p>
    <w:p w14:paraId="79B099D4" w14:textId="77777777" w:rsidR="00D730A4" w:rsidRDefault="00D730A4" w:rsidP="00C21C5A">
      <w:pPr>
        <w:numPr>
          <w:ilvl w:val="1"/>
          <w:numId w:val="8"/>
        </w:numPr>
      </w:pPr>
      <w:r>
        <w:t>A weakness</w:t>
      </w:r>
    </w:p>
    <w:p w14:paraId="070A4E9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1765C10" w14:textId="69904165" w:rsidR="00C21C5A" w:rsidRDefault="00CD5EE0" w:rsidP="00C21C5A">
      <w:pPr>
        <w:shd w:val="clear" w:color="auto" w:fill="DBE5F1"/>
        <w:tabs>
          <w:tab w:val="right" w:leader="underscore" w:pos="8640"/>
        </w:tabs>
      </w:pPr>
      <w:r>
        <w:t>The attack on the company by environmentalist groups.</w:t>
      </w:r>
    </w:p>
    <w:p w14:paraId="24B69DC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CD02F45" w14:textId="77777777" w:rsidR="00C21C5A" w:rsidRDefault="00C21C5A">
      <w:pPr>
        <w:ind w:left="1440"/>
      </w:pPr>
    </w:p>
    <w:p w14:paraId="29B21839" w14:textId="77777777" w:rsidR="00D730A4" w:rsidRDefault="00D730A4" w:rsidP="00C21C5A">
      <w:pPr>
        <w:numPr>
          <w:ilvl w:val="1"/>
          <w:numId w:val="8"/>
        </w:numPr>
      </w:pPr>
      <w:r>
        <w:t>An opportunity</w:t>
      </w:r>
    </w:p>
    <w:p w14:paraId="3058185A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EAAFFC6" w14:textId="26F39E8A" w:rsidR="00380B68" w:rsidRDefault="000808C5" w:rsidP="00C21C5A">
      <w:pPr>
        <w:shd w:val="clear" w:color="auto" w:fill="DBE5F1"/>
        <w:tabs>
          <w:tab w:val="right" w:leader="underscore" w:pos="8640"/>
        </w:tabs>
      </w:pPr>
      <w:r>
        <w:t>Increasing oil demands in developing countries.</w:t>
      </w:r>
    </w:p>
    <w:p w14:paraId="412328EB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7CE59EFA" w14:textId="77777777" w:rsidR="00C21C5A" w:rsidRDefault="00C21C5A">
      <w:pPr>
        <w:ind w:left="1440"/>
      </w:pPr>
    </w:p>
    <w:p w14:paraId="1010D456" w14:textId="77777777" w:rsidR="00D730A4" w:rsidRDefault="00D730A4" w:rsidP="00C21C5A">
      <w:pPr>
        <w:numPr>
          <w:ilvl w:val="1"/>
          <w:numId w:val="8"/>
        </w:numPr>
      </w:pPr>
      <w:r>
        <w:t>A threat</w:t>
      </w:r>
    </w:p>
    <w:p w14:paraId="70AE8FED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73D46923" w14:textId="4303F5E2" w:rsidR="00C21C5A" w:rsidRDefault="000808C5" w:rsidP="00C21C5A">
      <w:pPr>
        <w:shd w:val="clear" w:color="auto" w:fill="DBE5F1"/>
        <w:tabs>
          <w:tab w:val="right" w:leader="underscore" w:pos="8640"/>
        </w:tabs>
      </w:pPr>
      <w:r>
        <w:t>Alternative energy sources with the improvement of technology.</w:t>
      </w:r>
    </w:p>
    <w:p w14:paraId="36D24F3D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D36A3D0" w14:textId="77777777" w:rsidR="00380B68" w:rsidRDefault="00380B68">
      <w:pPr>
        <w:tabs>
          <w:tab w:val="right" w:leader="underscore" w:pos="8640"/>
        </w:tabs>
      </w:pPr>
    </w:p>
    <w:p w14:paraId="7437356E" w14:textId="77777777" w:rsidR="00380B68" w:rsidRDefault="006857C8">
      <w:pPr>
        <w:tabs>
          <w:tab w:val="right" w:leader="underscore" w:pos="8640"/>
        </w:tabs>
      </w:pPr>
      <w:r>
        <w:t>If your company does not have a SWOT Analysis, use the search terms to locate information.</w:t>
      </w:r>
    </w:p>
    <w:p w14:paraId="0509B91F" w14:textId="77777777" w:rsidR="00D730A4" w:rsidRDefault="005D5CCF">
      <w:pPr>
        <w:tabs>
          <w:tab w:val="right" w:leader="underscore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033417" wp14:editId="67F2501D">
                <wp:simplePos x="0" y="0"/>
                <wp:positionH relativeFrom="column">
                  <wp:posOffset>295275</wp:posOffset>
                </wp:positionH>
                <wp:positionV relativeFrom="paragraph">
                  <wp:posOffset>507365</wp:posOffset>
                </wp:positionV>
                <wp:extent cx="2628900" cy="428625"/>
                <wp:effectExtent l="19050" t="21590" r="19050" b="26035"/>
                <wp:wrapNone/>
                <wp:docPr id="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v="urn:schemas-microsoft-com:mac:vml" xmlns:mo="http://schemas.microsoft.com/office/mac/office/2008/main">
            <w:pict>
              <v:rect w14:anchorId="33A52AB8" id="Rectangle 73" o:spid="_x0000_s1026" style="position:absolute;margin-left:23.25pt;margin-top:39.95pt;width:207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" filled="f" strokecolor="red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F848D1" wp14:editId="310E636D">
                <wp:simplePos x="0" y="0"/>
                <wp:positionH relativeFrom="column">
                  <wp:posOffset>904875</wp:posOffset>
                </wp:positionH>
                <wp:positionV relativeFrom="paragraph">
                  <wp:posOffset>1440180</wp:posOffset>
                </wp:positionV>
                <wp:extent cx="2447925" cy="523875"/>
                <wp:effectExtent l="19050" t="20955" r="19050" b="26670"/>
                <wp:wrapNone/>
                <wp:docPr id="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523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v="urn:schemas-microsoft-com:mac:vml" xmlns:mo="http://schemas.microsoft.com/office/mac/office/2008/main">
            <w:pict>
              <v:rect w14:anchorId="0C85C4B8" id="Rectangle 74" o:spid="_x0000_s1026" style="position:absolute;margin-left:71.25pt;margin-top:113.4pt;width:192.7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0091CD9" wp14:editId="48A478EA">
            <wp:extent cx="4391025" cy="2057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4" t="10822" r="10594" b="41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8CFD" w14:textId="77777777" w:rsidR="00D730A4" w:rsidRDefault="00D730A4">
      <w:pPr>
        <w:tabs>
          <w:tab w:val="right" w:leader="underscore" w:pos="8640"/>
        </w:tabs>
      </w:pPr>
    </w:p>
    <w:p w14:paraId="2CA09EA0" w14:textId="77777777" w:rsidR="00D730A4" w:rsidRDefault="00D730A4">
      <w:pPr>
        <w:tabs>
          <w:tab w:val="right" w:leader="underscore" w:pos="8640"/>
        </w:tabs>
      </w:pPr>
    </w:p>
    <w:p w14:paraId="28F23C5D" w14:textId="77777777" w:rsidR="00D730A4" w:rsidRDefault="00D730A4">
      <w:pPr>
        <w:tabs>
          <w:tab w:val="right" w:leader="underscore" w:pos="8640"/>
        </w:tabs>
      </w:pPr>
    </w:p>
    <w:p w14:paraId="70028643" w14:textId="77777777" w:rsidR="00381F79" w:rsidRDefault="005D5CCF">
      <w:pPr>
        <w:tabs>
          <w:tab w:val="right" w:leader="underscore" w:pos="8640"/>
        </w:tabs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BF78CE" wp14:editId="148A61D6">
                <wp:simplePos x="0" y="0"/>
                <wp:positionH relativeFrom="column">
                  <wp:posOffset>781050</wp:posOffset>
                </wp:positionH>
                <wp:positionV relativeFrom="paragraph">
                  <wp:posOffset>2800350</wp:posOffset>
                </wp:positionV>
                <wp:extent cx="2990850" cy="647700"/>
                <wp:effectExtent l="19050" t="19050" r="19050" b="19050"/>
                <wp:wrapNone/>
                <wp:docPr id="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647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v="urn:schemas-microsoft-com:mac:vml" xmlns:mo="http://schemas.microsoft.com/office/mac/office/2008/main">
            <w:pict>
              <v:rect w14:anchorId="5CA62AF1" id="Rectangle 75" o:spid="_x0000_s1026" style="position:absolute;margin-left:61.5pt;margin-top:220.5pt;width:235.5pt;height:5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" filled="f" strokecolor="red" strokeweight="3pt"/>
            </w:pict>
          </mc:Fallback>
        </mc:AlternateContent>
      </w:r>
      <w:r>
        <w:rPr>
          <w:noProof/>
          <w:sz w:val="16"/>
        </w:rPr>
        <w:drawing>
          <wp:inline distT="0" distB="0" distL="0" distR="0" wp14:anchorId="1BD810E8" wp14:editId="4B0D56AB">
            <wp:extent cx="4391025" cy="3552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1" t="11223" r="9952"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A74F" w14:textId="77777777" w:rsidR="00381F79" w:rsidRDefault="00381F79">
      <w:pPr>
        <w:tabs>
          <w:tab w:val="right" w:leader="underscore" w:pos="8640"/>
        </w:tabs>
        <w:rPr>
          <w:sz w:val="16"/>
        </w:rPr>
      </w:pPr>
    </w:p>
    <w:p w14:paraId="24505BFD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39E5CE08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01DC992" w14:textId="436A36FF" w:rsidR="00613222" w:rsidRDefault="00381F79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 xml:space="preserve">Section </w:t>
      </w:r>
      <w:r>
        <w:rPr>
          <w:b/>
        </w:rPr>
        <w:t>3</w:t>
      </w:r>
      <w:r w:rsidRPr="0091678B">
        <w:rPr>
          <w:b/>
        </w:rPr>
        <w:t xml:space="preserve">: </w:t>
      </w:r>
      <w:r w:rsidR="00613222">
        <w:rPr>
          <w:b/>
        </w:rPr>
        <w:t xml:space="preserve">Nexis </w:t>
      </w:r>
      <w:r w:rsidR="00640DF7">
        <w:rPr>
          <w:b/>
        </w:rPr>
        <w:t>Uni’s</w:t>
      </w:r>
      <w:r w:rsidR="00613222">
        <w:rPr>
          <w:b/>
        </w:rPr>
        <w:t xml:space="preserve"> </w:t>
      </w:r>
      <w:r>
        <w:rPr>
          <w:b/>
        </w:rPr>
        <w:t>Company Dossier</w:t>
      </w:r>
      <w:r w:rsidR="00613222">
        <w:rPr>
          <w:b/>
        </w:rPr>
        <w:t xml:space="preserve"> </w:t>
      </w:r>
    </w:p>
    <w:p w14:paraId="51CAB683" w14:textId="77777777" w:rsidR="00ED6223" w:rsidRDefault="00ED6223" w:rsidP="00381F79">
      <w:pPr>
        <w:pStyle w:val="Question"/>
        <w:numPr>
          <w:ilvl w:val="0"/>
          <w:numId w:val="0"/>
        </w:numPr>
      </w:pPr>
    </w:p>
    <w:p w14:paraId="68C89C93" w14:textId="77777777" w:rsidR="00DE63E7" w:rsidRDefault="000750C7" w:rsidP="00D15292">
      <w:pPr>
        <w:pStyle w:val="Question"/>
        <w:numPr>
          <w:ilvl w:val="0"/>
          <w:numId w:val="8"/>
        </w:numPr>
      </w:pPr>
      <w:r>
        <w:t>Go to the “Get Company Info” box and</w:t>
      </w:r>
      <w:r w:rsidR="00A04A54">
        <w:t xml:space="preserve"> enter your company’s name or ticker.</w:t>
      </w:r>
      <w:r>
        <w:t xml:space="preserve"> </w:t>
      </w:r>
      <w:r w:rsidR="002F5FC1">
        <w:t xml:space="preserve">In Company Dossier, </w:t>
      </w:r>
      <w:r>
        <w:t>“</w:t>
      </w:r>
      <w:r w:rsidR="00A04A54">
        <w:t xml:space="preserve">click on </w:t>
      </w:r>
      <w:r w:rsidR="00381F79">
        <w:t>your company</w:t>
      </w:r>
      <w:r w:rsidR="00A04A54">
        <w:t>. In the Snapshot, compare</w:t>
      </w:r>
      <w:r w:rsidR="00381F79">
        <w:t xml:space="preserve"> the number of employees to the figure found </w:t>
      </w:r>
      <w:r w:rsidR="00764DED" w:rsidRPr="00764DED">
        <w:t>o</w:t>
      </w:r>
      <w:r w:rsidR="00602521" w:rsidRPr="00764DED">
        <w:t>n</w:t>
      </w:r>
      <w:r w:rsidR="00381F79" w:rsidRPr="00764DED">
        <w:t xml:space="preserve"> </w:t>
      </w:r>
      <w:r w:rsidR="00381F79">
        <w:t xml:space="preserve">Business and Company Resource Center. Is the number the same as #6 </w:t>
      </w:r>
      <w:r w:rsidR="00D15292">
        <w:t>above?</w:t>
      </w:r>
      <w:r w:rsidR="00381F79">
        <w:t xml:space="preserve"> What does this tell you?</w:t>
      </w:r>
    </w:p>
    <w:p w14:paraId="732B9D33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6B3A99A6" w14:textId="0E7C1A69" w:rsidR="00C21C5A" w:rsidRDefault="00E73160" w:rsidP="00C21C5A">
      <w:pPr>
        <w:shd w:val="clear" w:color="auto" w:fill="DBE5F1"/>
        <w:tabs>
          <w:tab w:val="right" w:leader="underscore" w:pos="8640"/>
        </w:tabs>
      </w:pPr>
      <w:r>
        <w:t>The number of employee is the same.</w:t>
      </w:r>
    </w:p>
    <w:p w14:paraId="4EE05079" w14:textId="77777777" w:rsidR="00E73160" w:rsidRDefault="00E73160" w:rsidP="00C21C5A">
      <w:pPr>
        <w:shd w:val="clear" w:color="auto" w:fill="DBE5F1"/>
        <w:tabs>
          <w:tab w:val="right" w:leader="underscore" w:pos="8640"/>
        </w:tabs>
      </w:pPr>
    </w:p>
    <w:p w14:paraId="42255357" w14:textId="005392F4" w:rsidR="00380B68" w:rsidRDefault="00E73160" w:rsidP="00C21C5A">
      <w:pPr>
        <w:shd w:val="clear" w:color="auto" w:fill="DBE5F1"/>
        <w:tabs>
          <w:tab w:val="right" w:leader="underscore" w:pos="8640"/>
        </w:tabs>
      </w:pPr>
      <w:r>
        <w:t xml:space="preserve">It means </w:t>
      </w:r>
      <w:r w:rsidR="00D86341">
        <w:t>that the database is up to date.</w:t>
      </w:r>
    </w:p>
    <w:p w14:paraId="2CFB08F3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5930BAC" w14:textId="77777777" w:rsidR="00DE63E7" w:rsidRDefault="00381F79" w:rsidP="0078050E">
      <w:pPr>
        <w:pStyle w:val="Question"/>
        <w:numPr>
          <w:ilvl w:val="0"/>
          <w:numId w:val="8"/>
        </w:numPr>
      </w:pPr>
      <w:r>
        <w:t>Review the company Snapshot. Who is the chief executive and what is his/her title?</w:t>
      </w:r>
    </w:p>
    <w:p w14:paraId="6533A49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EB30D48" w14:textId="77777777" w:rsidR="00D86341" w:rsidRPr="00D86341" w:rsidRDefault="00D86341" w:rsidP="00D86341">
      <w:pPr>
        <w:shd w:val="clear" w:color="auto" w:fill="DBE5F1"/>
        <w:tabs>
          <w:tab w:val="right" w:leader="underscore" w:pos="8640"/>
        </w:tabs>
      </w:pPr>
      <w:r w:rsidRPr="00D86341">
        <w:t>Darren W. Woods</w:t>
      </w:r>
    </w:p>
    <w:p w14:paraId="093D3BC6" w14:textId="09B4A4CA" w:rsidR="00C21C5A" w:rsidRDefault="00D86341" w:rsidP="00C21C5A">
      <w:pPr>
        <w:shd w:val="clear" w:color="auto" w:fill="DBE5F1"/>
        <w:tabs>
          <w:tab w:val="right" w:leader="underscore" w:pos="8640"/>
        </w:tabs>
      </w:pPr>
      <w:r w:rsidRPr="00D86341">
        <w:t xml:space="preserve">Chairman of the Board and Chief Executive </w:t>
      </w:r>
      <w:r>
        <w:t>Officer.</w:t>
      </w:r>
    </w:p>
    <w:p w14:paraId="0D2AE06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0EF1E6A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06EAA4A" w14:textId="77777777" w:rsidR="00DE63E7" w:rsidRDefault="002F5FC1" w:rsidP="0078050E">
      <w:pPr>
        <w:pStyle w:val="Question"/>
        <w:numPr>
          <w:ilvl w:val="0"/>
          <w:numId w:val="8"/>
        </w:numPr>
      </w:pPr>
      <w:r>
        <w:t>Identify one of the company’s competitors.</w:t>
      </w:r>
    </w:p>
    <w:p w14:paraId="2087B44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764A20B" w14:textId="77777777" w:rsidR="00D86341" w:rsidRPr="00D86341" w:rsidRDefault="00D86341" w:rsidP="00D86341">
      <w:pPr>
        <w:shd w:val="clear" w:color="auto" w:fill="DBE5F1"/>
        <w:tabs>
          <w:tab w:val="right" w:leader="underscore" w:pos="8640"/>
        </w:tabs>
      </w:pPr>
      <w:r w:rsidRPr="00D86341">
        <w:t>Chevron Corp.</w:t>
      </w:r>
    </w:p>
    <w:p w14:paraId="111C922B" w14:textId="0AE6B576" w:rsidR="00C21C5A" w:rsidRDefault="00587628" w:rsidP="00C21C5A">
      <w:pPr>
        <w:shd w:val="clear" w:color="auto" w:fill="DBE5F1"/>
        <w:tabs>
          <w:tab w:val="right" w:leader="underscore" w:pos="8640"/>
        </w:tabs>
      </w:pPr>
      <w:r w:rsidRPr="00587628">
        <w:t>ConocoPhillips</w:t>
      </w:r>
    </w:p>
    <w:p w14:paraId="5ED7517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55DC350" w14:textId="77777777" w:rsidR="00F8599D" w:rsidRDefault="00F8599D" w:rsidP="001E149C">
      <w:pPr>
        <w:tabs>
          <w:tab w:val="right" w:leader="underscore" w:pos="8640"/>
        </w:tabs>
        <w:rPr>
          <w:color w:val="0000FF"/>
        </w:rPr>
      </w:pPr>
    </w:p>
    <w:p w14:paraId="791A8F8D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0B021CF8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6B1E1C99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7D3C16DC" w14:textId="77777777" w:rsidR="001E149C" w:rsidRPr="001E149C" w:rsidRDefault="001E149C" w:rsidP="001E149C">
      <w:pPr>
        <w:tabs>
          <w:tab w:val="right" w:leader="underscore" w:pos="8640"/>
        </w:tabs>
        <w:ind w:left="360"/>
      </w:pPr>
    </w:p>
    <w:sectPr w:rsidR="001E149C" w:rsidRPr="001E149C" w:rsidSect="008F3A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E23BA" w14:textId="77777777" w:rsidR="00EA0240" w:rsidRDefault="00EA0240">
      <w:r>
        <w:separator/>
      </w:r>
    </w:p>
  </w:endnote>
  <w:endnote w:type="continuationSeparator" w:id="0">
    <w:p w14:paraId="268340DE" w14:textId="77777777" w:rsidR="00EA0240" w:rsidRDefault="00EA0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3D8EE" w14:textId="77777777" w:rsidR="003D5910" w:rsidRDefault="003D59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49F0E" w14:textId="1640FCAB" w:rsidR="00E61BA5" w:rsidRDefault="003D5910">
    <w:pPr>
      <w:pStyle w:val="Footer"/>
      <w:tabs>
        <w:tab w:val="clear" w:pos="8640"/>
        <w:tab w:val="right" w:pos="9360"/>
      </w:tabs>
      <w:rPr>
        <w:sz w:val="16"/>
      </w:rPr>
    </w:pPr>
    <w:r>
      <w:rPr>
        <w:sz w:val="16"/>
      </w:rPr>
      <w:t xml:space="preserve">Library Research Assignment </w:t>
    </w:r>
    <w:r w:rsidR="00E61BA5">
      <w:rPr>
        <w:sz w:val="16"/>
      </w:rPr>
      <w:tab/>
      <w:t xml:space="preserve">page </w:t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PAGE </w:instrText>
    </w:r>
    <w:r w:rsidR="008F3A9D">
      <w:rPr>
        <w:rStyle w:val="PageNumber"/>
        <w:sz w:val="16"/>
      </w:rPr>
      <w:fldChar w:fldCharType="separate"/>
    </w:r>
    <w:r w:rsidR="00587628">
      <w:rPr>
        <w:rStyle w:val="PageNumber"/>
        <w:noProof/>
        <w:sz w:val="16"/>
      </w:rPr>
      <w:t>1</w:t>
    </w:r>
    <w:r w:rsidR="008F3A9D">
      <w:rPr>
        <w:rStyle w:val="PageNumber"/>
        <w:sz w:val="16"/>
      </w:rPr>
      <w:fldChar w:fldCharType="end"/>
    </w:r>
    <w:r w:rsidR="00E61BA5">
      <w:rPr>
        <w:rStyle w:val="PageNumber"/>
        <w:sz w:val="16"/>
      </w:rPr>
      <w:tab/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DATE \@ "M/d/yyyy" </w:instrText>
    </w:r>
    <w:r w:rsidR="008F3A9D">
      <w:rPr>
        <w:rStyle w:val="PageNumber"/>
        <w:sz w:val="16"/>
      </w:rPr>
      <w:fldChar w:fldCharType="separate"/>
    </w:r>
    <w:r w:rsidR="00644796">
      <w:rPr>
        <w:rStyle w:val="PageNumber"/>
        <w:noProof/>
        <w:sz w:val="16"/>
      </w:rPr>
      <w:t>10/30/2020</w:t>
    </w:r>
    <w:r w:rsidR="008F3A9D"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7C63A" w14:textId="77777777" w:rsidR="003D5910" w:rsidRDefault="003D59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4D1C5" w14:textId="77777777" w:rsidR="00EA0240" w:rsidRDefault="00EA0240">
      <w:r>
        <w:separator/>
      </w:r>
    </w:p>
  </w:footnote>
  <w:footnote w:type="continuationSeparator" w:id="0">
    <w:p w14:paraId="6D673A87" w14:textId="77777777" w:rsidR="00EA0240" w:rsidRDefault="00EA0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926EE" w14:textId="77777777" w:rsidR="003D5910" w:rsidRDefault="003D59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77C9C" w14:textId="77777777" w:rsidR="003D5910" w:rsidRDefault="003D591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99C67" w14:textId="77777777" w:rsidR="003D5910" w:rsidRDefault="003D59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3C19"/>
    <w:multiLevelType w:val="hybridMultilevel"/>
    <w:tmpl w:val="B9C65E90"/>
    <w:lvl w:ilvl="0" w:tplc="8A489856">
      <w:start w:val="1"/>
      <w:numFmt w:val="decimal"/>
      <w:lvlRestart w:val="0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4F4CE5"/>
    <w:multiLevelType w:val="hybridMultilevel"/>
    <w:tmpl w:val="406E3490"/>
    <w:lvl w:ilvl="0" w:tplc="BD088F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B9B60FC"/>
    <w:multiLevelType w:val="hybridMultilevel"/>
    <w:tmpl w:val="D122C62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10F30B0"/>
    <w:multiLevelType w:val="hybridMultilevel"/>
    <w:tmpl w:val="98A0DC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46C25"/>
    <w:multiLevelType w:val="hybridMultilevel"/>
    <w:tmpl w:val="2EB8C708"/>
    <w:lvl w:ilvl="0" w:tplc="89B0C5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95C22D8"/>
    <w:multiLevelType w:val="hybridMultilevel"/>
    <w:tmpl w:val="C96A851C"/>
    <w:lvl w:ilvl="0" w:tplc="AC9A33C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>
    <w:nsid w:val="19C72A99"/>
    <w:multiLevelType w:val="hybridMultilevel"/>
    <w:tmpl w:val="BDBEDD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677F0"/>
    <w:multiLevelType w:val="hybridMultilevel"/>
    <w:tmpl w:val="08F4E7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3F1E39"/>
    <w:multiLevelType w:val="hybridMultilevel"/>
    <w:tmpl w:val="992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D7928"/>
    <w:multiLevelType w:val="hybridMultilevel"/>
    <w:tmpl w:val="E7B24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51511"/>
    <w:multiLevelType w:val="hybridMultilevel"/>
    <w:tmpl w:val="C6AA2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58D11E9"/>
    <w:multiLevelType w:val="hybridMultilevel"/>
    <w:tmpl w:val="AA58A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DE42E9"/>
    <w:multiLevelType w:val="hybridMultilevel"/>
    <w:tmpl w:val="4E80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FF1BEB"/>
    <w:multiLevelType w:val="multilevel"/>
    <w:tmpl w:val="98A0D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257744"/>
    <w:multiLevelType w:val="hybridMultilevel"/>
    <w:tmpl w:val="803E692E"/>
    <w:lvl w:ilvl="0" w:tplc="BD088F5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9816F8D"/>
    <w:multiLevelType w:val="hybridMultilevel"/>
    <w:tmpl w:val="845C204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2203F25"/>
    <w:multiLevelType w:val="hybridMultilevel"/>
    <w:tmpl w:val="3CC4BBE2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662D210A"/>
    <w:multiLevelType w:val="hybridMultilevel"/>
    <w:tmpl w:val="5978AD58"/>
    <w:lvl w:ilvl="0" w:tplc="93D0F55C">
      <w:start w:val="1"/>
      <w:numFmt w:val="decimal"/>
      <w:pStyle w:val="Question"/>
      <w:lvlText w:val="%1."/>
      <w:lvlJc w:val="right"/>
      <w:pPr>
        <w:tabs>
          <w:tab w:val="num" w:pos="288"/>
        </w:tabs>
        <w:ind w:left="28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7EF8827C">
      <w:start w:val="1"/>
      <w:numFmt w:val="bullet"/>
      <w:lvlText w:val="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>
    <w:nsid w:val="799B750B"/>
    <w:multiLevelType w:val="hybridMultilevel"/>
    <w:tmpl w:val="16E24104"/>
    <w:lvl w:ilvl="0" w:tplc="C5E2E38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3366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9">
    <w:nsid w:val="7CBB5647"/>
    <w:multiLevelType w:val="hybridMultilevel"/>
    <w:tmpl w:val="2D081520"/>
    <w:lvl w:ilvl="0" w:tplc="CA243A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DAD89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9"/>
  </w:num>
  <w:num w:numId="4">
    <w:abstractNumId w:val="4"/>
  </w:num>
  <w:num w:numId="5">
    <w:abstractNumId w:val="18"/>
  </w:num>
  <w:num w:numId="6">
    <w:abstractNumId w:val="0"/>
  </w:num>
  <w:num w:numId="7">
    <w:abstractNumId w:val="16"/>
  </w:num>
  <w:num w:numId="8">
    <w:abstractNumId w:val="7"/>
  </w:num>
  <w:num w:numId="9">
    <w:abstractNumId w:val="3"/>
  </w:num>
  <w:num w:numId="10">
    <w:abstractNumId w:val="13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1"/>
  </w:num>
  <w:num w:numId="17">
    <w:abstractNumId w:val="2"/>
  </w:num>
  <w:num w:numId="18">
    <w:abstractNumId w:val="8"/>
  </w:num>
  <w:num w:numId="19">
    <w:abstractNumId w:val="9"/>
  </w:num>
  <w:num w:numId="20">
    <w:abstractNumId w:val="17"/>
  </w:num>
  <w:num w:numId="21">
    <w:abstractNumId w:val="12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9E"/>
    <w:rsid w:val="00001D16"/>
    <w:rsid w:val="000066F9"/>
    <w:rsid w:val="0002420C"/>
    <w:rsid w:val="00026499"/>
    <w:rsid w:val="000302BB"/>
    <w:rsid w:val="00040B93"/>
    <w:rsid w:val="000750C7"/>
    <w:rsid w:val="000767E6"/>
    <w:rsid w:val="000808C5"/>
    <w:rsid w:val="0009010D"/>
    <w:rsid w:val="000A13AF"/>
    <w:rsid w:val="000B50CB"/>
    <w:rsid w:val="000C5F7C"/>
    <w:rsid w:val="000F09A1"/>
    <w:rsid w:val="001046DB"/>
    <w:rsid w:val="00134F56"/>
    <w:rsid w:val="00151FAF"/>
    <w:rsid w:val="001703C0"/>
    <w:rsid w:val="001710DC"/>
    <w:rsid w:val="001752FC"/>
    <w:rsid w:val="00177835"/>
    <w:rsid w:val="00181025"/>
    <w:rsid w:val="00192A63"/>
    <w:rsid w:val="001A33AC"/>
    <w:rsid w:val="001B11AD"/>
    <w:rsid w:val="001D5A21"/>
    <w:rsid w:val="001D676E"/>
    <w:rsid w:val="001D7356"/>
    <w:rsid w:val="001E149C"/>
    <w:rsid w:val="001E572E"/>
    <w:rsid w:val="001E5C37"/>
    <w:rsid w:val="00203AEE"/>
    <w:rsid w:val="00204D50"/>
    <w:rsid w:val="0020544C"/>
    <w:rsid w:val="002055D9"/>
    <w:rsid w:val="00206533"/>
    <w:rsid w:val="002110A1"/>
    <w:rsid w:val="002217C2"/>
    <w:rsid w:val="00224640"/>
    <w:rsid w:val="00232E16"/>
    <w:rsid w:val="00235506"/>
    <w:rsid w:val="0024237F"/>
    <w:rsid w:val="00262143"/>
    <w:rsid w:val="00267DBF"/>
    <w:rsid w:val="00275FF0"/>
    <w:rsid w:val="002861CD"/>
    <w:rsid w:val="002B3FA0"/>
    <w:rsid w:val="002C2172"/>
    <w:rsid w:val="002C59A6"/>
    <w:rsid w:val="002D4EF2"/>
    <w:rsid w:val="002D69F2"/>
    <w:rsid w:val="002E56AD"/>
    <w:rsid w:val="002F51BE"/>
    <w:rsid w:val="002F5FC1"/>
    <w:rsid w:val="003043DA"/>
    <w:rsid w:val="00313D14"/>
    <w:rsid w:val="00320242"/>
    <w:rsid w:val="00324B39"/>
    <w:rsid w:val="003332F1"/>
    <w:rsid w:val="00362914"/>
    <w:rsid w:val="00366F99"/>
    <w:rsid w:val="00374A2D"/>
    <w:rsid w:val="00380B68"/>
    <w:rsid w:val="00381F79"/>
    <w:rsid w:val="0038737B"/>
    <w:rsid w:val="00392C41"/>
    <w:rsid w:val="003B1634"/>
    <w:rsid w:val="003B4464"/>
    <w:rsid w:val="003B7307"/>
    <w:rsid w:val="003C0CCB"/>
    <w:rsid w:val="003D5910"/>
    <w:rsid w:val="003D6825"/>
    <w:rsid w:val="003E4F0C"/>
    <w:rsid w:val="003E7C86"/>
    <w:rsid w:val="003F1882"/>
    <w:rsid w:val="00400C68"/>
    <w:rsid w:val="004012E1"/>
    <w:rsid w:val="0040464C"/>
    <w:rsid w:val="004049E7"/>
    <w:rsid w:val="00421FC5"/>
    <w:rsid w:val="0046182A"/>
    <w:rsid w:val="004664DD"/>
    <w:rsid w:val="00470BBE"/>
    <w:rsid w:val="0049623A"/>
    <w:rsid w:val="004C4C97"/>
    <w:rsid w:val="004C676B"/>
    <w:rsid w:val="004D0ABC"/>
    <w:rsid w:val="004D2695"/>
    <w:rsid w:val="004E1FA0"/>
    <w:rsid w:val="004E32F7"/>
    <w:rsid w:val="004E43B6"/>
    <w:rsid w:val="004F1268"/>
    <w:rsid w:val="004F46F7"/>
    <w:rsid w:val="004F482B"/>
    <w:rsid w:val="0051115C"/>
    <w:rsid w:val="00527048"/>
    <w:rsid w:val="00540132"/>
    <w:rsid w:val="00547B00"/>
    <w:rsid w:val="00554C9E"/>
    <w:rsid w:val="00556EC1"/>
    <w:rsid w:val="00571298"/>
    <w:rsid w:val="00587628"/>
    <w:rsid w:val="00591427"/>
    <w:rsid w:val="0059668E"/>
    <w:rsid w:val="005A6598"/>
    <w:rsid w:val="005B7835"/>
    <w:rsid w:val="005D5CCF"/>
    <w:rsid w:val="005F71E5"/>
    <w:rsid w:val="00602521"/>
    <w:rsid w:val="00613222"/>
    <w:rsid w:val="006314A9"/>
    <w:rsid w:val="00640DF7"/>
    <w:rsid w:val="00644796"/>
    <w:rsid w:val="00656D1E"/>
    <w:rsid w:val="006857C8"/>
    <w:rsid w:val="006C560F"/>
    <w:rsid w:val="006C7011"/>
    <w:rsid w:val="006D0C4A"/>
    <w:rsid w:val="006D5659"/>
    <w:rsid w:val="00701FB4"/>
    <w:rsid w:val="0073674B"/>
    <w:rsid w:val="00764DED"/>
    <w:rsid w:val="00771538"/>
    <w:rsid w:val="0078050E"/>
    <w:rsid w:val="00783E27"/>
    <w:rsid w:val="0078799A"/>
    <w:rsid w:val="007D0C33"/>
    <w:rsid w:val="007E0880"/>
    <w:rsid w:val="007F5A34"/>
    <w:rsid w:val="0082636D"/>
    <w:rsid w:val="00833BB0"/>
    <w:rsid w:val="00850850"/>
    <w:rsid w:val="00864C97"/>
    <w:rsid w:val="00880D6E"/>
    <w:rsid w:val="00892179"/>
    <w:rsid w:val="008930AF"/>
    <w:rsid w:val="008A09DB"/>
    <w:rsid w:val="008A2164"/>
    <w:rsid w:val="008C798A"/>
    <w:rsid w:val="008F3A9D"/>
    <w:rsid w:val="008F4481"/>
    <w:rsid w:val="008F679D"/>
    <w:rsid w:val="009005FB"/>
    <w:rsid w:val="0091678B"/>
    <w:rsid w:val="009172F4"/>
    <w:rsid w:val="00917480"/>
    <w:rsid w:val="00917CB5"/>
    <w:rsid w:val="009302F6"/>
    <w:rsid w:val="00963093"/>
    <w:rsid w:val="0097659A"/>
    <w:rsid w:val="009769AF"/>
    <w:rsid w:val="009A26E2"/>
    <w:rsid w:val="009A794E"/>
    <w:rsid w:val="009C581E"/>
    <w:rsid w:val="009D69BC"/>
    <w:rsid w:val="00A04A54"/>
    <w:rsid w:val="00A1366A"/>
    <w:rsid w:val="00A15051"/>
    <w:rsid w:val="00A510C1"/>
    <w:rsid w:val="00A82A53"/>
    <w:rsid w:val="00A866AC"/>
    <w:rsid w:val="00A96248"/>
    <w:rsid w:val="00AA26A4"/>
    <w:rsid w:val="00AA492B"/>
    <w:rsid w:val="00AA497D"/>
    <w:rsid w:val="00AC4EE4"/>
    <w:rsid w:val="00AC7975"/>
    <w:rsid w:val="00AD33DA"/>
    <w:rsid w:val="00B07150"/>
    <w:rsid w:val="00B333F2"/>
    <w:rsid w:val="00B34381"/>
    <w:rsid w:val="00B4519E"/>
    <w:rsid w:val="00B537A2"/>
    <w:rsid w:val="00B5492C"/>
    <w:rsid w:val="00B55346"/>
    <w:rsid w:val="00B561C5"/>
    <w:rsid w:val="00B62A93"/>
    <w:rsid w:val="00B65011"/>
    <w:rsid w:val="00B73A52"/>
    <w:rsid w:val="00B90E81"/>
    <w:rsid w:val="00B9109F"/>
    <w:rsid w:val="00B93412"/>
    <w:rsid w:val="00B95419"/>
    <w:rsid w:val="00BA2658"/>
    <w:rsid w:val="00BC6CBD"/>
    <w:rsid w:val="00BE2A4B"/>
    <w:rsid w:val="00BF4B67"/>
    <w:rsid w:val="00BF5EE6"/>
    <w:rsid w:val="00C216FD"/>
    <w:rsid w:val="00C21C5A"/>
    <w:rsid w:val="00C33E94"/>
    <w:rsid w:val="00C40B10"/>
    <w:rsid w:val="00C41BC2"/>
    <w:rsid w:val="00C45903"/>
    <w:rsid w:val="00C728A6"/>
    <w:rsid w:val="00C72F66"/>
    <w:rsid w:val="00C8377A"/>
    <w:rsid w:val="00C9439F"/>
    <w:rsid w:val="00CA01F1"/>
    <w:rsid w:val="00CA03B3"/>
    <w:rsid w:val="00CA46E3"/>
    <w:rsid w:val="00CA5975"/>
    <w:rsid w:val="00CA7738"/>
    <w:rsid w:val="00CD58D8"/>
    <w:rsid w:val="00CD5EE0"/>
    <w:rsid w:val="00CF0E6B"/>
    <w:rsid w:val="00CF2295"/>
    <w:rsid w:val="00D0436A"/>
    <w:rsid w:val="00D15292"/>
    <w:rsid w:val="00D4624B"/>
    <w:rsid w:val="00D730A4"/>
    <w:rsid w:val="00D739A3"/>
    <w:rsid w:val="00D86341"/>
    <w:rsid w:val="00D952D3"/>
    <w:rsid w:val="00DA064F"/>
    <w:rsid w:val="00DE63E7"/>
    <w:rsid w:val="00E121DC"/>
    <w:rsid w:val="00E43C74"/>
    <w:rsid w:val="00E50030"/>
    <w:rsid w:val="00E61BA5"/>
    <w:rsid w:val="00E65DCB"/>
    <w:rsid w:val="00E708C0"/>
    <w:rsid w:val="00E73160"/>
    <w:rsid w:val="00EA0240"/>
    <w:rsid w:val="00EC3E28"/>
    <w:rsid w:val="00ED36E7"/>
    <w:rsid w:val="00ED4E69"/>
    <w:rsid w:val="00ED6223"/>
    <w:rsid w:val="00EE2D08"/>
    <w:rsid w:val="00EF341B"/>
    <w:rsid w:val="00EF7908"/>
    <w:rsid w:val="00F1642D"/>
    <w:rsid w:val="00F16A69"/>
    <w:rsid w:val="00F233D7"/>
    <w:rsid w:val="00F3792F"/>
    <w:rsid w:val="00F43DB9"/>
    <w:rsid w:val="00F65083"/>
    <w:rsid w:val="00F8599D"/>
    <w:rsid w:val="00FC0F62"/>
    <w:rsid w:val="00FE14D6"/>
    <w:rsid w:val="00FE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c00000">
      <v:fill color="white" on="f"/>
      <v:stroke color="#c00000" weight="6pt"/>
    </o:shapedefaults>
    <o:shapelayout v:ext="edit">
      <o:idmap v:ext="edit" data="1"/>
    </o:shapelayout>
  </w:shapeDefaults>
  <w:decimalSymbol w:val="."/>
  <w:listSeparator w:val=","/>
  <w14:docId w14:val="27DFAC60"/>
  <w15:docId w15:val="{4E020D8F-3C15-40FA-9515-A65D6249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A9D"/>
    <w:rPr>
      <w:sz w:val="24"/>
      <w:szCs w:val="24"/>
    </w:rPr>
  </w:style>
  <w:style w:type="paragraph" w:styleId="Heading1">
    <w:name w:val="heading 1"/>
    <w:basedOn w:val="Normal"/>
    <w:next w:val="Normal"/>
    <w:qFormat/>
    <w:rsid w:val="008F3A9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447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3E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">
    <w:name w:val="Question"/>
    <w:basedOn w:val="Normal"/>
    <w:rsid w:val="008F3A9D"/>
    <w:pPr>
      <w:numPr>
        <w:numId w:val="1"/>
      </w:numPr>
    </w:pPr>
  </w:style>
  <w:style w:type="character" w:styleId="Hyperlink">
    <w:name w:val="Hyperlink"/>
    <w:basedOn w:val="DefaultParagraphFont"/>
    <w:rsid w:val="008F3A9D"/>
    <w:rPr>
      <w:color w:val="0000FF"/>
      <w:u w:val="single"/>
    </w:rPr>
  </w:style>
  <w:style w:type="paragraph" w:styleId="BodyTextIndent">
    <w:name w:val="Body Text Indent"/>
    <w:basedOn w:val="Normal"/>
    <w:rsid w:val="008F3A9D"/>
    <w:pPr>
      <w:ind w:left="720"/>
    </w:pPr>
  </w:style>
  <w:style w:type="character" w:styleId="FollowedHyperlink">
    <w:name w:val="FollowedHyperlink"/>
    <w:basedOn w:val="DefaultParagraphFont"/>
    <w:rsid w:val="008F3A9D"/>
    <w:rPr>
      <w:color w:val="800080"/>
      <w:u w:val="single"/>
    </w:rPr>
  </w:style>
  <w:style w:type="paragraph" w:styleId="Header">
    <w:name w:val="header"/>
    <w:basedOn w:val="Normal"/>
    <w:rsid w:val="008F3A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3A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3A9D"/>
  </w:style>
  <w:style w:type="paragraph" w:styleId="BodyTextIndent2">
    <w:name w:val="Body Text Indent 2"/>
    <w:basedOn w:val="Normal"/>
    <w:rsid w:val="008F3A9D"/>
    <w:pPr>
      <w:tabs>
        <w:tab w:val="left" w:pos="900"/>
      </w:tabs>
      <w:ind w:left="900" w:hanging="900"/>
    </w:pPr>
  </w:style>
  <w:style w:type="paragraph" w:styleId="Caption">
    <w:name w:val="caption"/>
    <w:basedOn w:val="Normal"/>
    <w:next w:val="Normal"/>
    <w:qFormat/>
    <w:rsid w:val="008F3A9D"/>
    <w:rPr>
      <w:szCs w:val="20"/>
    </w:rPr>
  </w:style>
  <w:style w:type="character" w:styleId="CommentReference">
    <w:name w:val="annotation reference"/>
    <w:basedOn w:val="DefaultParagraphFont"/>
    <w:semiHidden/>
    <w:rsid w:val="00381F79"/>
    <w:rPr>
      <w:sz w:val="16"/>
      <w:szCs w:val="16"/>
    </w:rPr>
  </w:style>
  <w:style w:type="paragraph" w:styleId="CommentText">
    <w:name w:val="annotation text"/>
    <w:basedOn w:val="Normal"/>
    <w:semiHidden/>
    <w:rsid w:val="00381F7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81F79"/>
    <w:rPr>
      <w:b/>
      <w:bCs/>
    </w:rPr>
  </w:style>
  <w:style w:type="paragraph" w:styleId="BalloonText">
    <w:name w:val="Balloon Text"/>
    <w:basedOn w:val="Normal"/>
    <w:semiHidden/>
    <w:rsid w:val="00381F7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D56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1322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EC3E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6447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xxonmobi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uchens\Local%20Settings\Temporary%20Internet%20Files\Content.IE5\BN5NJDKW\Library%20Assignment%20Online%20Spr07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Library Assignment Online Spr07[1]</Template>
  <TotalTime>184</TotalTime>
  <Pages>6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the three databases discussed in the library orientation, find the following information and indicate the database name</vt:lpstr>
    </vt:vector>
  </TitlesOfParts>
  <Company>UHCL</Company>
  <LinksUpToDate>false</LinksUpToDate>
  <CharactersWithSpaces>5161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the three databases discussed in the library orientation, find the following information and indicate the database name</dc:title>
  <dc:creator>Cuchens</dc:creator>
  <cp:lastModifiedBy>julius</cp:lastModifiedBy>
  <cp:revision>7</cp:revision>
  <cp:lastPrinted>2008-10-04T15:06:00Z</cp:lastPrinted>
  <dcterms:created xsi:type="dcterms:W3CDTF">2020-02-26T03:07:00Z</dcterms:created>
  <dcterms:modified xsi:type="dcterms:W3CDTF">2020-10-30T14:47:00Z</dcterms:modified>
</cp:coreProperties>
</file>